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85" w:type="dxa"/>
        <w:jc w:val="center"/>
        <w:tblLayout w:type="fixed"/>
        <w:tblCellMar>
          <w:top w:w="57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7200"/>
        <w:gridCol w:w="313"/>
        <w:gridCol w:w="3372"/>
      </w:tblGrid>
      <w:tr w:rsidR="00753D51" w:rsidRPr="00495BB6" w14:paraId="51100113" w14:textId="77777777" w:rsidTr="00495A48">
        <w:trPr>
          <w:trHeight w:hRule="exact" w:val="13709"/>
          <w:jc w:val="center"/>
        </w:trPr>
        <w:tc>
          <w:tcPr>
            <w:tcW w:w="7200" w:type="dxa"/>
          </w:tcPr>
          <w:tbl>
            <w:tblPr>
              <w:tblW w:w="684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41"/>
            </w:tblGrid>
            <w:tr w:rsidR="00753D51" w:rsidRPr="003A0B9D" w14:paraId="0DF9D2A1" w14:textId="77777777" w:rsidTr="0023655A">
              <w:trPr>
                <w:cantSplit/>
                <w:trHeight w:hRule="exact" w:val="5274"/>
              </w:trPr>
              <w:tc>
                <w:tcPr>
                  <w:tcW w:w="6841" w:type="dxa"/>
                </w:tcPr>
                <w:p w14:paraId="0633D833" w14:textId="2F924B46" w:rsidR="00753D51" w:rsidRPr="003A0B9D" w:rsidRDefault="00896FFB" w:rsidP="00896FFB">
                  <w:pPr>
                    <w:tabs>
                      <w:tab w:val="left" w:pos="6150"/>
                    </w:tabs>
                    <w:rPr>
                      <w:lang w:val="es-ES"/>
                    </w:rPr>
                  </w:pPr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 wp14:anchorId="33F33524" wp14:editId="2E1CCEE9">
                        <wp:extent cx="2227862" cy="3141980"/>
                        <wp:effectExtent l="0" t="0" r="1270" b="1270"/>
                        <wp:docPr id="27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ABC3F06.tmp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22" t="93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32368" cy="3148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3655A">
                    <w:rPr>
                      <w:lang w:val="es-ES"/>
                    </w:rPr>
                    <w:t xml:space="preserve"> </w:t>
                  </w:r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 wp14:anchorId="5FC594DD" wp14:editId="6EB2DF37">
                        <wp:extent cx="2057400" cy="3168113"/>
                        <wp:effectExtent l="0" t="0" r="0" b="0"/>
                        <wp:docPr id="28" name="Imagen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ABCE7E3.tmp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28" t="3109" r="33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72367" cy="31911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es-ES"/>
                    </w:rPr>
                    <w:tab/>
                  </w:r>
                </w:p>
              </w:tc>
            </w:tr>
            <w:tr w:rsidR="00753D51" w:rsidRPr="00150DE7" w14:paraId="2E753CE6" w14:textId="77777777" w:rsidTr="0088215E">
              <w:trPr>
                <w:trHeight w:hRule="exact" w:val="5494"/>
              </w:trPr>
              <w:tc>
                <w:tcPr>
                  <w:tcW w:w="6841" w:type="dxa"/>
                </w:tcPr>
                <w:p w14:paraId="44122382" w14:textId="77777777" w:rsidR="00753D51" w:rsidRPr="00A5209C" w:rsidRDefault="001D6514" w:rsidP="00DC739D">
                  <w:pPr>
                    <w:pStyle w:val="Ttulo"/>
                    <w:pBdr>
                      <w:top w:val="single" w:sz="8" w:space="1" w:color="FABD77" w:themeColor="accent2" w:themeTint="99"/>
                      <w:bottom w:val="single" w:sz="8" w:space="1" w:color="FABD77" w:themeColor="accent2" w:themeTint="99"/>
                    </w:pBdr>
                    <w:spacing w:line="240" w:lineRule="auto"/>
                    <w:rPr>
                      <w:b/>
                      <w:color w:val="669900"/>
                      <w:sz w:val="56"/>
                    </w:rPr>
                  </w:pPr>
                  <w:r w:rsidRPr="00A5209C">
                    <w:rPr>
                      <w:b/>
                      <w:color w:val="669900"/>
                      <w:sz w:val="56"/>
                    </w:rPr>
                    <w:t>Meet and Greet Welcome packages</w:t>
                  </w:r>
                </w:p>
                <w:p w14:paraId="19302D62" w14:textId="77777777" w:rsidR="0088215E" w:rsidRDefault="0088215E" w:rsidP="00A5209C">
                  <w:pPr>
                    <w:spacing w:after="0" w:line="360" w:lineRule="auto"/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</w:p>
                <w:p w14:paraId="71B26690" w14:textId="566A319A" w:rsidR="0088215E" w:rsidRDefault="0088215E" w:rsidP="00A5209C">
                  <w:pPr>
                    <w:spacing w:after="0" w:line="360" w:lineRule="auto"/>
                    <w:jc w:val="both"/>
                    <w:rPr>
                      <w:i/>
                    </w:rPr>
                  </w:pPr>
                  <w:r w:rsidRPr="0088215E">
                    <w:rPr>
                      <w:i/>
                    </w:rPr>
                    <w:t>How would you like to start your vacation in Cabo with the welcome of some delicious shrimp and fish ceviche? Of course, what vacation to Mexico would not start with a couple of fresh margaritas or cold beers that are included in our welcome and greeting package</w:t>
                  </w:r>
                </w:p>
                <w:p w14:paraId="42FDCE1E" w14:textId="77777777" w:rsidR="0088215E" w:rsidRDefault="0088215E" w:rsidP="0088215E">
                  <w:pPr>
                    <w:spacing w:after="0" w:line="240" w:lineRule="auto"/>
                    <w:jc w:val="both"/>
                    <w:rPr>
                      <w:i/>
                    </w:rPr>
                  </w:pPr>
                </w:p>
                <w:p w14:paraId="0C94F86F" w14:textId="4C803498" w:rsidR="00753D51" w:rsidRPr="008525BD" w:rsidRDefault="00EB10E6" w:rsidP="0088215E">
                  <w:pPr>
                    <w:spacing w:line="240" w:lineRule="auto"/>
                    <w:rPr>
                      <w:b/>
                      <w:i/>
                      <w:color w:val="008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CBB0828" wp14:editId="6B08D27F">
                            <wp:simplePos x="0" y="0"/>
                            <wp:positionH relativeFrom="column">
                              <wp:posOffset>-16510</wp:posOffset>
                            </wp:positionH>
                            <wp:positionV relativeFrom="paragraph">
                              <wp:posOffset>434975</wp:posOffset>
                            </wp:positionV>
                            <wp:extent cx="4752975" cy="1819275"/>
                            <wp:effectExtent l="0" t="0" r="0" b="0"/>
                            <wp:wrapNone/>
                            <wp:docPr id="6" name="Cuadro de texto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752975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EDFD754" w14:textId="2E4F7A17" w:rsidR="0088215E" w:rsidRDefault="00385A3C">
                                        <w:r>
                                          <w:rPr>
                                            <w:noProof/>
                                            <w:lang w:val="es-MX" w:eastAsia="es-MX"/>
                                          </w:rPr>
                                          <w:drawing>
                                            <wp:inline distT="0" distB="0" distL="0" distR="0" wp14:anchorId="74F4C47F" wp14:editId="5C1E561B">
                                              <wp:extent cx="1396365" cy="1720215"/>
                                              <wp:effectExtent l="0" t="0" r="0" b="0"/>
                                              <wp:docPr id="19" name="Imagen 19" descr="Resultado de imagen de verdura con aderezp¿o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2" descr="Resultado de imagen de verdura con aderezp¿o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396581" cy="172048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t xml:space="preserve">  </w:t>
                                        </w:r>
                                        <w:r w:rsidR="0088215E">
                                          <w:rPr>
                                            <w:noProof/>
                                            <w:lang w:val="es-MX" w:eastAsia="es-MX"/>
                                          </w:rPr>
                                          <w:drawing>
                                            <wp:inline distT="0" distB="0" distL="0" distR="0" wp14:anchorId="0A448387" wp14:editId="1033F3DE">
                                              <wp:extent cx="1495425" cy="1733550"/>
                                              <wp:effectExtent l="0" t="0" r="9525" b="0"/>
                                              <wp:docPr id="14" name="Imagen 14" descr="Resultado de imagen de quesos snack presentacionb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Resultado de imagen de quesos snack presentacionb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t="5597" r="9939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499148" cy="173786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 w:rsidR="000F5561">
                                          <w:t xml:space="preserve">  </w:t>
                                        </w:r>
                                        <w:r>
                                          <w:t xml:space="preserve"> </w:t>
                                        </w:r>
                                        <w:r w:rsidR="000F5561">
                                          <w:rPr>
                                            <w:noProof/>
                                            <w:lang w:val="es-MX" w:eastAsia="es-MX"/>
                                          </w:rPr>
                                          <w:drawing>
                                            <wp:inline distT="0" distB="0" distL="0" distR="0" wp14:anchorId="410A6644" wp14:editId="419F3AE9">
                                              <wp:extent cx="1457325" cy="1727200"/>
                                              <wp:effectExtent l="0" t="0" r="9525" b="6350"/>
                                              <wp:docPr id="15" name="Imagen 15" descr="Resultado de imagen de snacks crackers with queso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" descr="Resultado de imagen de snacks crackers with queso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12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34863" t="-876" r="-559" b="7622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459203" cy="172942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 w:rsidR="000F5561" w:rsidRPr="000F5561">
                                          <w:rPr>
                                            <w:noProof/>
                                            <w:lang w:val="es-MX" w:eastAsia="es-MX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CBB0828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Cuadro de texto 9" o:spid="_x0000_s1026" type="#_x0000_t202" style="position:absolute;margin-left:-1.3pt;margin-top:34.25pt;width:374.2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" filled="f" stroked="f" strokeweight=".5pt">
                            <v:textbox>
                              <w:txbxContent>
                                <w:p w14:paraId="3EDFD754" w14:textId="2E4F7A17" w:rsidR="0088215E" w:rsidRDefault="00385A3C">
                                  <w:r>
                                    <w:rPr>
                                      <w:noProof/>
                                      <w:lang w:val="es-MX" w:eastAsia="es-MX"/>
                                    </w:rPr>
                                    <w:drawing>
                                      <wp:inline distT="0" distB="0" distL="0" distR="0" wp14:anchorId="74F4C47F" wp14:editId="5C1E561B">
                                        <wp:extent cx="1396365" cy="1720215"/>
                                        <wp:effectExtent l="0" t="0" r="0" b="0"/>
                                        <wp:docPr id="19" name="Imagen 19" descr="Resultado de imagen de verdura con aderezp¿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Resultado de imagen de verdura con aderezp¿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6581" cy="17204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</w:t>
                                  </w:r>
                                  <w:r w:rsidR="0088215E">
                                    <w:rPr>
                                      <w:noProof/>
                                      <w:lang w:val="es-MX" w:eastAsia="es-MX"/>
                                    </w:rPr>
                                    <w:drawing>
                                      <wp:inline distT="0" distB="0" distL="0" distR="0" wp14:anchorId="0A448387" wp14:editId="1033F3DE">
                                        <wp:extent cx="1495425" cy="1733550"/>
                                        <wp:effectExtent l="0" t="0" r="9525" b="0"/>
                                        <wp:docPr id="14" name="Imagen 14" descr="Resultado de imagen de quesos snack presentacion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Resultado de imagen de quesos snack presentacion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5597" r="993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99148" cy="17378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F5561">
                                    <w:t xml:space="preserve">  </w:t>
                                  </w:r>
                                  <w:r>
                                    <w:t xml:space="preserve"> </w:t>
                                  </w:r>
                                  <w:r w:rsidR="000F5561">
                                    <w:rPr>
                                      <w:noProof/>
                                      <w:lang w:val="es-MX" w:eastAsia="es-MX"/>
                                    </w:rPr>
                                    <w:drawing>
                                      <wp:inline distT="0" distB="0" distL="0" distR="0" wp14:anchorId="410A6644" wp14:editId="419F3AE9">
                                        <wp:extent cx="1457325" cy="1727200"/>
                                        <wp:effectExtent l="0" t="0" r="9525" b="6350"/>
                                        <wp:docPr id="15" name="Imagen 15" descr="Resultado de imagen de snacks crackers with ques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esultado de imagen de snacks crackers with ques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4863" t="-876" r="-559" b="762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9203" cy="17294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F5561" w:rsidRPr="000F5561">
                                    <w:rPr>
                                      <w:noProof/>
                                      <w:lang w:val="es-MX" w:eastAsia="es-MX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E2404" w:rsidRPr="008525BD">
                    <w:rPr>
                      <w:b/>
                      <w:i/>
                      <w:color w:val="008000"/>
                      <w:sz w:val="24"/>
                      <w:szCs w:val="24"/>
                    </w:rPr>
                    <w:t>Note</w:t>
                  </w:r>
                  <w:r w:rsidR="008525BD" w:rsidRPr="008525BD">
                    <w:rPr>
                      <w:b/>
                      <w:i/>
                      <w:color w:val="008000"/>
                      <w:sz w:val="24"/>
                      <w:szCs w:val="24"/>
                    </w:rPr>
                    <w:t xml:space="preserve">* </w:t>
                  </w:r>
                  <w:r w:rsidR="00A5209C" w:rsidRPr="008525BD">
                    <w:rPr>
                      <w:b/>
                      <w:i/>
                      <w:color w:val="008000"/>
                      <w:sz w:val="24"/>
                      <w:szCs w:val="24"/>
                    </w:rPr>
                    <w:t>We can also customize our welcome packages to suit your needs, we can add or change out any item or beverage if requested.</w:t>
                  </w:r>
                </w:p>
                <w:p w14:paraId="4A0B67A8" w14:textId="2D904F86" w:rsidR="00150DE7" w:rsidRDefault="00150DE7" w:rsidP="00150DE7">
                  <w:pPr>
                    <w:spacing w:line="360" w:lineRule="auto"/>
                    <w:jc w:val="both"/>
                    <w:rPr>
                      <w:i/>
                    </w:rPr>
                  </w:pPr>
                </w:p>
                <w:p w14:paraId="32946DC0" w14:textId="77777777" w:rsidR="00150DE7" w:rsidRDefault="00150DE7" w:rsidP="00150DE7">
                  <w:pPr>
                    <w:spacing w:line="360" w:lineRule="auto"/>
                    <w:jc w:val="both"/>
                    <w:rPr>
                      <w:i/>
                    </w:rPr>
                  </w:pPr>
                </w:p>
                <w:p w14:paraId="034330CD" w14:textId="77777777" w:rsidR="00150DE7" w:rsidRDefault="00150DE7" w:rsidP="00150DE7">
                  <w:pPr>
                    <w:spacing w:line="360" w:lineRule="auto"/>
                    <w:jc w:val="both"/>
                    <w:rPr>
                      <w:i/>
                    </w:rPr>
                  </w:pPr>
                </w:p>
                <w:p w14:paraId="43B3D7FA" w14:textId="77777777" w:rsidR="00150DE7" w:rsidRDefault="00150DE7" w:rsidP="00150DE7">
                  <w:pPr>
                    <w:spacing w:line="360" w:lineRule="auto"/>
                    <w:jc w:val="both"/>
                    <w:rPr>
                      <w:i/>
                    </w:rPr>
                  </w:pPr>
                </w:p>
                <w:p w14:paraId="657171CE" w14:textId="77777777" w:rsidR="00150DE7" w:rsidRDefault="00150DE7" w:rsidP="00150DE7">
                  <w:pPr>
                    <w:spacing w:line="360" w:lineRule="auto"/>
                    <w:jc w:val="both"/>
                    <w:rPr>
                      <w:i/>
                    </w:rPr>
                  </w:pPr>
                </w:p>
                <w:p w14:paraId="4C27D077" w14:textId="77777777" w:rsidR="00150DE7" w:rsidRPr="00150DE7" w:rsidRDefault="00150DE7" w:rsidP="00150DE7">
                  <w:pPr>
                    <w:spacing w:line="360" w:lineRule="auto"/>
                    <w:jc w:val="both"/>
                    <w:rPr>
                      <w:i/>
                    </w:rPr>
                  </w:pPr>
                </w:p>
              </w:tc>
            </w:tr>
          </w:tbl>
          <w:p w14:paraId="49E75D2D" w14:textId="47AA4FA8" w:rsidR="007E2404" w:rsidRPr="0088215E" w:rsidRDefault="007E2404" w:rsidP="0088215E"/>
          <w:p w14:paraId="4BEE7112" w14:textId="28AE9273" w:rsidR="007E2404" w:rsidRPr="0088215E" w:rsidRDefault="007E2404" w:rsidP="008946A4"/>
          <w:p w14:paraId="1574A4B2" w14:textId="77777777" w:rsidR="007E2404" w:rsidRPr="0088215E" w:rsidRDefault="007E2404" w:rsidP="008946A4"/>
          <w:p w14:paraId="36DEFC62" w14:textId="77777777" w:rsidR="007E2404" w:rsidRPr="0088215E" w:rsidRDefault="007E2404" w:rsidP="008946A4"/>
          <w:p w14:paraId="23850C87" w14:textId="77777777" w:rsidR="007E2404" w:rsidRPr="0088215E" w:rsidRDefault="007E2404" w:rsidP="008946A4"/>
          <w:p w14:paraId="423E511D" w14:textId="77777777" w:rsidR="007E2404" w:rsidRPr="0088215E" w:rsidRDefault="007E2404" w:rsidP="008946A4"/>
          <w:p w14:paraId="6BBA969B" w14:textId="77777777" w:rsidR="007E2404" w:rsidRPr="0088215E" w:rsidRDefault="007E2404" w:rsidP="008946A4"/>
          <w:p w14:paraId="7030A6AD" w14:textId="77777777" w:rsidR="007E2404" w:rsidRPr="0088215E" w:rsidRDefault="007E2404" w:rsidP="008946A4"/>
          <w:p w14:paraId="15772A1E" w14:textId="77777777" w:rsidR="007E2404" w:rsidRPr="0088215E" w:rsidRDefault="007E2404" w:rsidP="008946A4"/>
          <w:p w14:paraId="179790B3" w14:textId="77777777" w:rsidR="007E2404" w:rsidRPr="0088215E" w:rsidRDefault="007E2404" w:rsidP="008946A4"/>
          <w:p w14:paraId="2C96E7AA" w14:textId="77777777" w:rsidR="007E2404" w:rsidRPr="0088215E" w:rsidRDefault="007E2404" w:rsidP="008946A4"/>
          <w:p w14:paraId="344226EC" w14:textId="77777777" w:rsidR="007E2404" w:rsidRPr="0088215E" w:rsidRDefault="007E2404" w:rsidP="008946A4"/>
        </w:tc>
        <w:tc>
          <w:tcPr>
            <w:tcW w:w="313" w:type="dxa"/>
          </w:tcPr>
          <w:p w14:paraId="68DBEE1E" w14:textId="77777777" w:rsidR="00070284" w:rsidRPr="0088215E" w:rsidRDefault="00070284" w:rsidP="00251ABB"/>
          <w:p w14:paraId="584AF28D" w14:textId="77777777" w:rsidR="00070284" w:rsidRPr="0088215E" w:rsidRDefault="00070284" w:rsidP="00070284"/>
          <w:p w14:paraId="4E47FC84" w14:textId="77777777" w:rsidR="00070284" w:rsidRPr="0088215E" w:rsidRDefault="00070284" w:rsidP="00070284"/>
          <w:p w14:paraId="3AAF2002" w14:textId="77777777" w:rsidR="00070284" w:rsidRPr="0088215E" w:rsidRDefault="00070284" w:rsidP="00070284"/>
          <w:p w14:paraId="6B6BAE36" w14:textId="77777777" w:rsidR="00070284" w:rsidRPr="0088215E" w:rsidRDefault="00070284" w:rsidP="00070284"/>
          <w:p w14:paraId="1D074462" w14:textId="77777777" w:rsidR="00070284" w:rsidRPr="0088215E" w:rsidRDefault="00070284" w:rsidP="00070284"/>
          <w:p w14:paraId="3AD71355" w14:textId="77777777" w:rsidR="00070284" w:rsidRPr="0088215E" w:rsidRDefault="00070284" w:rsidP="00070284"/>
          <w:p w14:paraId="680D7267" w14:textId="77777777" w:rsidR="00070284" w:rsidRPr="0088215E" w:rsidRDefault="00070284" w:rsidP="00070284"/>
          <w:p w14:paraId="66EAC10B" w14:textId="77777777" w:rsidR="00070284" w:rsidRPr="0088215E" w:rsidRDefault="00070284" w:rsidP="00070284"/>
          <w:p w14:paraId="56FCA4DA" w14:textId="77777777" w:rsidR="00070284" w:rsidRPr="0088215E" w:rsidRDefault="00070284" w:rsidP="00070284"/>
          <w:p w14:paraId="354D2194" w14:textId="77777777" w:rsidR="00070284" w:rsidRPr="0088215E" w:rsidRDefault="00070284" w:rsidP="00070284"/>
          <w:p w14:paraId="6B0DF132" w14:textId="77777777" w:rsidR="00070284" w:rsidRPr="0088215E" w:rsidRDefault="00070284" w:rsidP="00070284"/>
          <w:p w14:paraId="10EB017B" w14:textId="77777777" w:rsidR="00070284" w:rsidRPr="0088215E" w:rsidRDefault="00070284" w:rsidP="00070284"/>
          <w:p w14:paraId="22A477F8" w14:textId="77777777" w:rsidR="00753D51" w:rsidRPr="0088215E" w:rsidRDefault="00753D51" w:rsidP="00070284"/>
        </w:tc>
        <w:tc>
          <w:tcPr>
            <w:tcW w:w="3372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202"/>
            </w:tblGrid>
            <w:tr w:rsidR="00753D51" w:rsidRPr="00495BB6" w14:paraId="6379BBBE" w14:textId="77777777" w:rsidTr="00035868">
              <w:trPr>
                <w:trHeight w:hRule="exact" w:val="9046"/>
              </w:trPr>
              <w:tc>
                <w:tcPr>
                  <w:tcW w:w="3117" w:type="dxa"/>
                  <w:shd w:val="clear" w:color="auto" w:fill="F8931D" w:themeFill="accent2"/>
                  <w:vAlign w:val="center"/>
                </w:tcPr>
                <w:p w14:paraId="1A9B25FC" w14:textId="49A50569" w:rsidR="00DC739D" w:rsidRPr="0082770B" w:rsidRDefault="00DC739D" w:rsidP="0082770B">
                  <w:pPr>
                    <w:pStyle w:val="Ttulo2"/>
                    <w:rPr>
                      <w:rFonts w:ascii="Tahoma" w:hAnsi="Tahoma" w:cs="Tahoma"/>
                      <w:color w:val="auto"/>
                      <w:sz w:val="22"/>
                    </w:rPr>
                  </w:pPr>
                  <w:r w:rsidRPr="0082770B">
                    <w:rPr>
                      <w:rFonts w:ascii="Tahoma" w:hAnsi="Tahoma" w:cs="Tahoma"/>
                      <w:color w:val="auto"/>
                      <w:sz w:val="22"/>
                    </w:rPr>
                    <w:t>If you would like to be greeted by our FRIENDLY HOSTESS on y</w:t>
                  </w:r>
                  <w:r w:rsidR="00385A3C" w:rsidRPr="0082770B">
                    <w:rPr>
                      <w:rFonts w:ascii="Tahoma" w:hAnsi="Tahoma" w:cs="Tahoma"/>
                      <w:color w:val="auto"/>
                      <w:sz w:val="22"/>
                    </w:rPr>
                    <w:t>our arrival with delicious shrimp and fish ceviche</w:t>
                  </w:r>
                  <w:r w:rsidR="0082770B" w:rsidRPr="0082770B">
                    <w:rPr>
                      <w:rFonts w:ascii="Tahoma" w:hAnsi="Tahoma" w:cs="Tahoma"/>
                      <w:color w:val="auto"/>
                      <w:sz w:val="22"/>
                    </w:rPr>
                    <w:t xml:space="preserve"> with </w:t>
                  </w:r>
                  <w:r w:rsidRPr="0082770B">
                    <w:rPr>
                      <w:rFonts w:ascii="Tahoma" w:hAnsi="Tahoma" w:cs="Tahoma"/>
                      <w:color w:val="auto"/>
                      <w:sz w:val="22"/>
                    </w:rPr>
                    <w:t>chips</w:t>
                  </w:r>
                  <w:r w:rsidR="0082770B" w:rsidRPr="0082770B">
                    <w:rPr>
                      <w:rFonts w:ascii="Tahoma" w:hAnsi="Tahoma" w:cs="Tahoma"/>
                      <w:color w:val="auto"/>
                      <w:sz w:val="22"/>
                    </w:rPr>
                    <w:t xml:space="preserve"> &amp; CRACKERS plus a vegatable plate and a cheese &amp; cracker display </w:t>
                  </w:r>
                </w:p>
                <w:p w14:paraId="4D0CF390" w14:textId="77777777" w:rsidR="00DC739D" w:rsidRPr="0082770B" w:rsidRDefault="00DC739D" w:rsidP="00573F79">
                  <w:pPr>
                    <w:pStyle w:val="Ttulo2"/>
                    <w:rPr>
                      <w:rFonts w:ascii="Tahoma" w:hAnsi="Tahoma" w:cs="Tahoma"/>
                      <w:color w:val="auto"/>
                      <w:sz w:val="28"/>
                    </w:rPr>
                  </w:pPr>
                  <w:r w:rsidRPr="0082770B">
                    <w:rPr>
                      <w:rFonts w:ascii="Tahoma" w:hAnsi="Tahoma" w:cs="Tahoma"/>
                      <w:color w:val="auto"/>
                      <w:sz w:val="22"/>
                    </w:rPr>
                    <w:t>PLUS, delicious margaritas and cold beers just let us KNOW.</w:t>
                  </w:r>
                </w:p>
                <w:p w14:paraId="04E8ABF0" w14:textId="77777777" w:rsidR="00753D51" w:rsidRPr="007D2408" w:rsidRDefault="00753D51" w:rsidP="00263B2F">
                  <w:pPr>
                    <w:pStyle w:val="Lnea"/>
                    <w:rPr>
                      <w:rFonts w:ascii="Tahoma" w:hAnsi="Tahoma" w:cs="Tahoma"/>
                      <w:color w:val="auto"/>
                    </w:rPr>
                  </w:pPr>
                </w:p>
                <w:p w14:paraId="6D18DABF" w14:textId="05DE75FD" w:rsidR="00DC739D" w:rsidRPr="0082770B" w:rsidRDefault="00DC739D" w:rsidP="0082770B">
                  <w:pPr>
                    <w:pStyle w:val="Ttulo2"/>
                    <w:rPr>
                      <w:rFonts w:ascii="Tahoma" w:hAnsi="Tahoma" w:cs="Tahoma"/>
                      <w:color w:val="auto"/>
                      <w:sz w:val="22"/>
                    </w:rPr>
                  </w:pPr>
                  <w:r w:rsidRPr="0082770B">
                    <w:rPr>
                      <w:rFonts w:ascii="Tahoma" w:hAnsi="Tahoma" w:cs="Tahoma"/>
                      <w:color w:val="auto"/>
                      <w:sz w:val="22"/>
                    </w:rPr>
                    <w:t>the price is</w:t>
                  </w:r>
                  <w:r w:rsidR="00896FFB">
                    <w:rPr>
                      <w:rFonts w:ascii="Tahoma" w:hAnsi="Tahoma" w:cs="Tahoma"/>
                      <w:color w:val="auto"/>
                      <w:sz w:val="22"/>
                    </w:rPr>
                    <w:t xml:space="preserve"> $</w:t>
                  </w:r>
                  <w:r w:rsidR="004936CB">
                    <w:rPr>
                      <w:rFonts w:ascii="Tahoma" w:hAnsi="Tahoma" w:cs="Tahoma"/>
                      <w:color w:val="auto"/>
                      <w:sz w:val="22"/>
                    </w:rPr>
                    <w:t>35</w:t>
                  </w:r>
                  <w:r w:rsidRPr="0082770B">
                    <w:rPr>
                      <w:rFonts w:ascii="Tahoma" w:hAnsi="Tahoma" w:cs="Tahoma"/>
                      <w:color w:val="auto"/>
                      <w:sz w:val="22"/>
                    </w:rPr>
                    <w:t xml:space="preserve"> US per person WITH T</w:t>
                  </w:r>
                  <w:r w:rsidR="004E36C8" w:rsidRPr="0082770B">
                    <w:rPr>
                      <w:rFonts w:ascii="Tahoma" w:hAnsi="Tahoma" w:cs="Tahoma"/>
                      <w:color w:val="auto"/>
                      <w:sz w:val="22"/>
                    </w:rPr>
                    <w:t>AXES INCLUDED. CHILDREN under 12</w:t>
                  </w:r>
                  <w:r w:rsidR="00E53F9C" w:rsidRPr="0082770B">
                    <w:rPr>
                      <w:rFonts w:ascii="Tahoma" w:hAnsi="Tahoma" w:cs="Tahoma"/>
                      <w:color w:val="auto"/>
                      <w:sz w:val="22"/>
                    </w:rPr>
                    <w:t xml:space="preserve"> are $1</w:t>
                  </w:r>
                  <w:r w:rsidR="004936CB">
                    <w:rPr>
                      <w:rFonts w:ascii="Tahoma" w:hAnsi="Tahoma" w:cs="Tahoma"/>
                      <w:color w:val="auto"/>
                      <w:sz w:val="22"/>
                    </w:rPr>
                    <w:t>8</w:t>
                  </w:r>
                  <w:r w:rsidRPr="0082770B">
                    <w:rPr>
                      <w:rFonts w:ascii="Tahoma" w:hAnsi="Tahoma" w:cs="Tahoma"/>
                      <w:color w:val="auto"/>
                      <w:sz w:val="22"/>
                    </w:rPr>
                    <w:t xml:space="preserve"> dollars per person an</w:t>
                  </w:r>
                  <w:r w:rsidR="00F350EB" w:rsidRPr="0082770B">
                    <w:rPr>
                      <w:rFonts w:ascii="Tahoma" w:hAnsi="Tahoma" w:cs="Tahoma"/>
                      <w:color w:val="auto"/>
                      <w:sz w:val="22"/>
                    </w:rPr>
                    <w:t xml:space="preserve">d we will provide bottled water, juice </w:t>
                  </w:r>
                  <w:r w:rsidRPr="0082770B">
                    <w:rPr>
                      <w:rFonts w:ascii="Tahoma" w:hAnsi="Tahoma" w:cs="Tahoma"/>
                      <w:color w:val="auto"/>
                      <w:sz w:val="22"/>
                    </w:rPr>
                    <w:t>and soft drinks Instead of alcohol</w:t>
                  </w:r>
                </w:p>
                <w:p w14:paraId="6D8CB2F1" w14:textId="77777777" w:rsidR="00DC739D" w:rsidRPr="007D2408" w:rsidRDefault="00DC739D" w:rsidP="00DC739D">
                  <w:pPr>
                    <w:pStyle w:val="Ttulo2"/>
                    <w:rPr>
                      <w:rFonts w:ascii="Tahoma" w:hAnsi="Tahoma" w:cs="Tahoma"/>
                      <w:color w:val="auto"/>
                      <w:sz w:val="24"/>
                    </w:rPr>
                  </w:pPr>
                  <w:r w:rsidRPr="007D2408">
                    <w:rPr>
                      <w:rFonts w:ascii="Tahoma" w:hAnsi="Tahoma" w:cs="Tahoma"/>
                      <w:color w:val="auto"/>
                      <w:sz w:val="24"/>
                    </w:rPr>
                    <w:t xml:space="preserve"> </w:t>
                  </w:r>
                  <w:r w:rsidRPr="007D2408">
                    <w:rPr>
                      <w:rFonts w:ascii="Tahoma" w:hAnsi="Tahoma" w:cs="Tahoma"/>
                      <w:i/>
                      <w:color w:val="auto"/>
                      <w:sz w:val="16"/>
                    </w:rPr>
                    <w:t>(GRATUITIES are not INCLUDED)</w:t>
                  </w:r>
                  <w:r w:rsidRPr="007D2408">
                    <w:rPr>
                      <w:rFonts w:ascii="Tahoma" w:hAnsi="Tahoma" w:cs="Tahoma"/>
                      <w:color w:val="auto"/>
                      <w:sz w:val="16"/>
                    </w:rPr>
                    <w:t xml:space="preserve"> </w:t>
                  </w:r>
                  <w:r w:rsidRPr="00896FFB">
                    <w:rPr>
                      <w:rFonts w:ascii="Tahoma" w:hAnsi="Tahoma" w:cs="Tahoma"/>
                      <w:color w:val="auto"/>
                      <w:sz w:val="22"/>
                    </w:rPr>
                    <w:t>THIS service is payable only in cash</w:t>
                  </w:r>
                </w:p>
                <w:p w14:paraId="68C3DC45" w14:textId="2464B38A" w:rsidR="00753D51" w:rsidRPr="007D2408" w:rsidRDefault="00182E37" w:rsidP="00182E37">
                  <w:pPr>
                    <w:pStyle w:val="Ttulo2"/>
                    <w:rPr>
                      <w:rFonts w:ascii="Tahoma" w:hAnsi="Tahoma" w:cs="Tahoma"/>
                    </w:rPr>
                  </w:pPr>
                  <w:r w:rsidRPr="00182E37">
                    <w:rPr>
                      <w:rFonts w:ascii="Tahoma" w:eastAsiaTheme="minorEastAsia" w:hAnsi="Tahoma" w:cs="Tahoma"/>
                      <w:caps w:val="0"/>
                      <w:color w:val="auto"/>
                      <w:sz w:val="2"/>
                      <w:szCs w:val="2"/>
                    </w:rPr>
                    <w:t>Minimum charge $100</w:t>
                  </w:r>
                </w:p>
                <w:p w14:paraId="3CE62081" w14:textId="6A4E96BC" w:rsidR="00753D51" w:rsidRPr="007D2408" w:rsidRDefault="00EB10E6" w:rsidP="00182E37">
                  <w:pPr>
                    <w:pStyle w:val="Ttulo2"/>
                    <w:jc w:val="left"/>
                    <w:rPr>
                      <w:rFonts w:ascii="Tahoma" w:hAnsi="Tahoma" w:cs="Tahoma"/>
                      <w:lang w:val="es-ES"/>
                    </w:rPr>
                  </w:pPr>
                  <w:r>
                    <w:rPr>
                      <w:rFonts w:ascii="Tahoma" w:hAnsi="Tahoma" w:cs="Tahoma"/>
                      <w:noProof/>
                      <w:lang w:val="es-E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4750293A" wp14:editId="354D1C97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1656715" cy="228600"/>
                            <wp:effectExtent l="4445" t="0" r="0" b="635"/>
                            <wp:wrapNone/>
                            <wp:docPr id="5" name="Text Box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5671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5C2C5B0" w14:textId="0ABA2F96" w:rsidR="00EB10E6" w:rsidRPr="00EB10E6" w:rsidRDefault="00EB10E6">
                                        <w:pPr>
                                          <w:rPr>
                                            <w:rFonts w:ascii="Tahoma" w:hAnsi="Tahoma" w:cs="Tahoma"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</w:pPr>
                                        <w:r w:rsidRPr="00EB10E6">
                                          <w:rPr>
                                            <w:rFonts w:ascii="Tahoma" w:hAnsi="Tahoma" w:cs="Tahoma"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  <w:t>Minimum charge $100</w:t>
                                        </w:r>
                                        <w:r w:rsidRPr="00EB10E6">
                                          <w:rPr>
                                            <w:rFonts w:ascii="Tahoma" w:hAnsi="Tahoma" w:cs="Tahoma"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  <w:t xml:space="preserve"> US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750293A" id="Text Box 4" o:spid="_x0000_s1027" type="#_x0000_t202" style="position:absolute;margin-left:-.2pt;margin-top:2.45pt;width:130.4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" filled="f" stroked="f">
                            <v:textbox>
                              <w:txbxContent>
                                <w:p w14:paraId="65C2C5B0" w14:textId="0ABA2F96" w:rsidR="00EB10E6" w:rsidRPr="00EB10E6" w:rsidRDefault="00EB10E6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EB10E6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  <w:u w:val="single"/>
                                    </w:rPr>
                                    <w:t>Minimum charge $100</w:t>
                                  </w:r>
                                  <w:r w:rsidRPr="00EB10E6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US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753D51" w:rsidRPr="00495BB6" w14:paraId="1EC815DE" w14:textId="77777777" w:rsidTr="00573F79">
              <w:trPr>
                <w:trHeight w:hRule="exact" w:val="144"/>
              </w:trPr>
              <w:tc>
                <w:tcPr>
                  <w:tcW w:w="3117" w:type="dxa"/>
                </w:tcPr>
                <w:p w14:paraId="502461C8" w14:textId="77777777" w:rsidR="00753D51" w:rsidRPr="003A0B9D" w:rsidRDefault="00753D51" w:rsidP="00263B2F">
                  <w:pPr>
                    <w:jc w:val="center"/>
                    <w:rPr>
                      <w:lang w:val="es-ES"/>
                    </w:rPr>
                  </w:pPr>
                </w:p>
              </w:tc>
            </w:tr>
            <w:tr w:rsidR="00753D51" w:rsidRPr="00495BB6" w14:paraId="1328D0B8" w14:textId="77777777" w:rsidTr="00573F79">
              <w:trPr>
                <w:trHeight w:hRule="exact" w:val="4252"/>
              </w:trPr>
              <w:tc>
                <w:tcPr>
                  <w:tcW w:w="3117" w:type="dxa"/>
                  <w:shd w:val="clear" w:color="auto" w:fill="FFCA08" w:themeFill="accent1"/>
                  <w:vAlign w:val="center"/>
                </w:tcPr>
                <w:p w14:paraId="6B506C38" w14:textId="2C625E33" w:rsidR="0082770B" w:rsidRDefault="00EB10E6" w:rsidP="008525BD">
                  <w:pPr>
                    <w:pStyle w:val="Informacindecontacto"/>
                    <w:jc w:val="left"/>
                    <w:rPr>
                      <w:noProof/>
                      <w:lang w:val="es-MX" w:eastAsia="es-MX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648A9A5F" wp14:editId="19D57125">
                            <wp:simplePos x="0" y="0"/>
                            <wp:positionH relativeFrom="column">
                              <wp:posOffset>-113665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1914525" cy="2657475"/>
                            <wp:effectExtent l="0" t="0" r="0" b="0"/>
                            <wp:wrapNone/>
                            <wp:docPr id="4" name="Cuadro de texto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914525" cy="2657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382552" w14:textId="7D04DAC1" w:rsidR="0082770B" w:rsidRDefault="0082770B" w:rsidP="0082770B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val="es-MX" w:eastAsia="es-MX"/>
                                          </w:rPr>
                                          <w:drawing>
                                            <wp:inline distT="0" distB="0" distL="0" distR="0" wp14:anchorId="5A49F0B0" wp14:editId="39FEC2DA">
                                              <wp:extent cx="1618615" cy="1152525"/>
                                              <wp:effectExtent l="0" t="0" r="635" b="9525"/>
                                              <wp:docPr id="24" name="Imagen 24" descr="Resultado de imagen de margaritas bebida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Resultado de imagen de margaritas bebida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13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t="1" r="5228" b="272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621491" cy="115457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ffectLst>
                                                        <a:softEdge rad="112500"/>
                                                      </a:effectLst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3E4918C5" w14:textId="6B97CD65" w:rsidR="0082770B" w:rsidRDefault="0082770B" w:rsidP="0082770B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val="es-MX" w:eastAsia="es-MX"/>
                                          </w:rPr>
                                          <w:drawing>
                                            <wp:inline distT="0" distB="0" distL="0" distR="0" wp14:anchorId="39AF875D" wp14:editId="08838D8A">
                                              <wp:extent cx="1266825" cy="1330960"/>
                                              <wp:effectExtent l="0" t="0" r="9525" b="2540"/>
                                              <wp:docPr id="25" name="Imagen 25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14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-1630" r="-2878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304679" cy="137073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ffectLst>
                                                        <a:softEdge rad="112500"/>
                                                      </a:effectLst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48A9A5F" id="Cuadro de texto 23" o:spid="_x0000_s1028" type="#_x0000_t202" style="position:absolute;margin-left:-8.95pt;margin-top:3.05pt;width:150.75pt;height:20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" filled="f" stroked="f" strokeweight=".5pt">
                            <v:textbox>
                              <w:txbxContent>
                                <w:p w14:paraId="5C382552" w14:textId="7D04DAC1" w:rsidR="0082770B" w:rsidRDefault="0082770B" w:rsidP="0082770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s-MX" w:eastAsia="es-MX"/>
                                    </w:rPr>
                                    <w:drawing>
                                      <wp:inline distT="0" distB="0" distL="0" distR="0" wp14:anchorId="5A49F0B0" wp14:editId="39FEC2DA">
                                        <wp:extent cx="1618615" cy="1152525"/>
                                        <wp:effectExtent l="0" t="0" r="635" b="9525"/>
                                        <wp:docPr id="24" name="Imagen 24" descr="Resultado de imagen de margaritas bebi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Resultado de imagen de margaritas bebid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" r="5228" b="27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21491" cy="11545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E4918C5" w14:textId="6B97CD65" w:rsidR="0082770B" w:rsidRDefault="0082770B" w:rsidP="0082770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s-MX" w:eastAsia="es-MX"/>
                                    </w:rPr>
                                    <w:drawing>
                                      <wp:inline distT="0" distB="0" distL="0" distR="0" wp14:anchorId="39AF875D" wp14:editId="08838D8A">
                                        <wp:extent cx="1266825" cy="1330960"/>
                                        <wp:effectExtent l="0" t="0" r="9525" b="2540"/>
                                        <wp:docPr id="25" name="Imagen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1630" r="-287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4679" cy="1370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C7BA34B" w14:textId="2686E3DB" w:rsidR="007E2404" w:rsidRDefault="007E2404" w:rsidP="008525BD">
                  <w:pPr>
                    <w:pStyle w:val="Informacindecontacto"/>
                    <w:jc w:val="left"/>
                    <w:rPr>
                      <w:noProof/>
                      <w:lang w:val="es-MX" w:eastAsia="es-MX"/>
                    </w:rPr>
                  </w:pPr>
                </w:p>
                <w:p w14:paraId="0E346278" w14:textId="77777777" w:rsidR="007E2404" w:rsidRDefault="007E2404" w:rsidP="003B6515">
                  <w:pPr>
                    <w:pStyle w:val="Informacindecontacto"/>
                    <w:rPr>
                      <w:noProof/>
                      <w:lang w:val="es-MX" w:eastAsia="es-MX"/>
                    </w:rPr>
                  </w:pPr>
                </w:p>
                <w:p w14:paraId="0AB2507E" w14:textId="77777777" w:rsidR="007E2404" w:rsidRDefault="007E2404" w:rsidP="003B6515">
                  <w:pPr>
                    <w:pStyle w:val="Informacindecontacto"/>
                    <w:rPr>
                      <w:noProof/>
                      <w:lang w:val="es-MX" w:eastAsia="es-MX"/>
                    </w:rPr>
                  </w:pPr>
                </w:p>
                <w:p w14:paraId="75C69C68" w14:textId="77777777" w:rsidR="007E2404" w:rsidRDefault="007E2404" w:rsidP="003B6515">
                  <w:pPr>
                    <w:pStyle w:val="Informacindecontacto"/>
                    <w:rPr>
                      <w:noProof/>
                      <w:lang w:val="es-MX" w:eastAsia="es-MX"/>
                    </w:rPr>
                  </w:pPr>
                </w:p>
                <w:p w14:paraId="5F6B292E" w14:textId="77777777" w:rsidR="007E2404" w:rsidRDefault="007E2404" w:rsidP="003B6515">
                  <w:pPr>
                    <w:pStyle w:val="Informacindecontacto"/>
                    <w:rPr>
                      <w:noProof/>
                      <w:lang w:val="es-MX" w:eastAsia="es-MX"/>
                    </w:rPr>
                  </w:pPr>
                </w:p>
                <w:p w14:paraId="2D17BD07" w14:textId="77777777" w:rsidR="007E2404" w:rsidRDefault="007E2404" w:rsidP="003B6515">
                  <w:pPr>
                    <w:pStyle w:val="Informacindecontacto"/>
                    <w:rPr>
                      <w:noProof/>
                      <w:lang w:val="es-MX" w:eastAsia="es-MX"/>
                    </w:rPr>
                  </w:pPr>
                </w:p>
                <w:p w14:paraId="02BB7DEE" w14:textId="77777777" w:rsidR="007E2404" w:rsidRDefault="007E2404" w:rsidP="003B6515">
                  <w:pPr>
                    <w:pStyle w:val="Informacindecontacto"/>
                    <w:rPr>
                      <w:noProof/>
                      <w:lang w:val="es-MX" w:eastAsia="es-MX"/>
                    </w:rPr>
                  </w:pPr>
                </w:p>
                <w:p w14:paraId="6DDAB267" w14:textId="77777777" w:rsidR="007E2404" w:rsidRDefault="007E2404" w:rsidP="003B6515">
                  <w:pPr>
                    <w:pStyle w:val="Informacindecontacto"/>
                    <w:rPr>
                      <w:noProof/>
                      <w:lang w:val="es-MX" w:eastAsia="es-MX"/>
                    </w:rPr>
                  </w:pPr>
                </w:p>
                <w:p w14:paraId="79FB1A4B" w14:textId="77777777" w:rsidR="007E2404" w:rsidRDefault="007E2404" w:rsidP="003B6515">
                  <w:pPr>
                    <w:pStyle w:val="Informacindecontacto"/>
                    <w:rPr>
                      <w:noProof/>
                      <w:lang w:val="es-MX" w:eastAsia="es-MX"/>
                    </w:rPr>
                  </w:pPr>
                </w:p>
                <w:p w14:paraId="312CB059" w14:textId="77777777" w:rsidR="007E2404" w:rsidRDefault="007E2404" w:rsidP="003B6515">
                  <w:pPr>
                    <w:pStyle w:val="Informacindecontacto"/>
                    <w:rPr>
                      <w:noProof/>
                      <w:lang w:val="es-MX" w:eastAsia="es-MX"/>
                    </w:rPr>
                  </w:pPr>
                </w:p>
                <w:p w14:paraId="1A761EFA" w14:textId="77777777" w:rsidR="007E2404" w:rsidRDefault="007E2404" w:rsidP="003B6515">
                  <w:pPr>
                    <w:pStyle w:val="Informacindecontacto"/>
                    <w:rPr>
                      <w:noProof/>
                      <w:lang w:val="es-MX" w:eastAsia="es-MX"/>
                    </w:rPr>
                  </w:pPr>
                </w:p>
                <w:p w14:paraId="408F0BBA" w14:textId="77777777" w:rsidR="007E2404" w:rsidRDefault="007E2404" w:rsidP="003B6515">
                  <w:pPr>
                    <w:pStyle w:val="Informacindecontacto"/>
                    <w:rPr>
                      <w:noProof/>
                      <w:lang w:val="es-MX" w:eastAsia="es-MX"/>
                    </w:rPr>
                  </w:pPr>
                </w:p>
                <w:p w14:paraId="4AC1AD2B" w14:textId="77777777" w:rsidR="007E2404" w:rsidRDefault="007E2404" w:rsidP="003B6515">
                  <w:pPr>
                    <w:pStyle w:val="Informacindecontacto"/>
                    <w:rPr>
                      <w:noProof/>
                      <w:lang w:val="es-MX" w:eastAsia="es-MX"/>
                    </w:rPr>
                  </w:pPr>
                </w:p>
                <w:p w14:paraId="031D3938" w14:textId="77777777" w:rsidR="007E2404" w:rsidRPr="003A0B9D" w:rsidRDefault="007E2404" w:rsidP="003B6515">
                  <w:pPr>
                    <w:pStyle w:val="Informacindecontacto"/>
                    <w:rPr>
                      <w:lang w:val="es-ES"/>
                    </w:rPr>
                  </w:pPr>
                </w:p>
              </w:tc>
            </w:tr>
          </w:tbl>
          <w:p w14:paraId="1FDBDF3E" w14:textId="77777777" w:rsidR="00753D51" w:rsidRPr="003A0B9D" w:rsidRDefault="00753D51" w:rsidP="00263B2F">
            <w:pPr>
              <w:jc w:val="center"/>
              <w:rPr>
                <w:lang w:val="es-ES"/>
              </w:rPr>
            </w:pPr>
          </w:p>
        </w:tc>
      </w:tr>
    </w:tbl>
    <w:p w14:paraId="6E060E8A" w14:textId="002068A6" w:rsidR="00753D51" w:rsidRDefault="00070284" w:rsidP="00070284">
      <w:pPr>
        <w:pStyle w:val="Sinespaciado"/>
        <w:tabs>
          <w:tab w:val="left" w:pos="7250"/>
        </w:tabs>
        <w:rPr>
          <w:lang w:val="es-ES"/>
        </w:rPr>
      </w:pPr>
      <w:r>
        <w:rPr>
          <w:lang w:val="es-ES"/>
        </w:rPr>
        <w:tab/>
      </w:r>
    </w:p>
    <w:p w14:paraId="765B69CA" w14:textId="766BA376" w:rsidR="0082770B" w:rsidRDefault="0082770B" w:rsidP="00070284">
      <w:pPr>
        <w:pStyle w:val="Sinespaciado"/>
        <w:tabs>
          <w:tab w:val="left" w:pos="7250"/>
        </w:tabs>
        <w:rPr>
          <w:lang w:val="es-ES"/>
        </w:rPr>
      </w:pPr>
    </w:p>
    <w:p w14:paraId="1A6ADBE2" w14:textId="108223E1" w:rsidR="0082770B" w:rsidRDefault="0082770B" w:rsidP="00070284">
      <w:pPr>
        <w:pStyle w:val="Sinespaciado"/>
        <w:tabs>
          <w:tab w:val="left" w:pos="7250"/>
        </w:tabs>
        <w:rPr>
          <w:lang w:val="es-ES"/>
        </w:rPr>
      </w:pPr>
    </w:p>
    <w:p w14:paraId="2D45477D" w14:textId="2766F1F0" w:rsidR="0082770B" w:rsidRPr="003A0B9D" w:rsidRDefault="0082770B" w:rsidP="00070284">
      <w:pPr>
        <w:pStyle w:val="Sinespaciado"/>
        <w:tabs>
          <w:tab w:val="left" w:pos="7250"/>
        </w:tabs>
        <w:rPr>
          <w:lang w:val="es-ES"/>
        </w:rPr>
      </w:pPr>
    </w:p>
    <w:sectPr w:rsidR="0082770B" w:rsidRPr="003A0B9D" w:rsidSect="00B36C07">
      <w:headerReference w:type="default" r:id="rId15"/>
      <w:pgSz w:w="11906" w:h="16838" w:code="9"/>
      <w:pgMar w:top="720" w:right="720" w:bottom="357" w:left="720" w:header="510" w:footer="0" w:gutter="0"/>
      <w:pgBorders w:offsetFrom="page">
        <w:top w:val="single" w:sz="24" w:space="24" w:color="F8931D" w:themeColor="accent2"/>
        <w:left w:val="single" w:sz="24" w:space="24" w:color="F8931D" w:themeColor="accent2"/>
        <w:bottom w:val="single" w:sz="24" w:space="24" w:color="F8931D" w:themeColor="accent2"/>
        <w:right w:val="single" w:sz="24" w:space="24" w:color="F8931D" w:themeColor="accen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35FCD" w14:textId="77777777" w:rsidR="00632935" w:rsidRDefault="00632935" w:rsidP="00DC739D">
      <w:pPr>
        <w:spacing w:after="0" w:line="240" w:lineRule="auto"/>
      </w:pPr>
      <w:r>
        <w:separator/>
      </w:r>
    </w:p>
  </w:endnote>
  <w:endnote w:type="continuationSeparator" w:id="0">
    <w:p w14:paraId="7DC03082" w14:textId="77777777" w:rsidR="00632935" w:rsidRDefault="00632935" w:rsidP="00DC7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428DD" w14:textId="77777777" w:rsidR="00632935" w:rsidRDefault="00632935" w:rsidP="00DC739D">
      <w:pPr>
        <w:spacing w:after="0" w:line="240" w:lineRule="auto"/>
      </w:pPr>
      <w:r>
        <w:separator/>
      </w:r>
    </w:p>
  </w:footnote>
  <w:footnote w:type="continuationSeparator" w:id="0">
    <w:p w14:paraId="340783D6" w14:textId="77777777" w:rsidR="00632935" w:rsidRDefault="00632935" w:rsidP="00DC7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51008" w14:textId="4949A028" w:rsidR="00DC739D" w:rsidRDefault="00EB10E6" w:rsidP="00573F79">
    <w:pPr>
      <w:pStyle w:val="Encabezado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49EE46" wp14:editId="6D3FF291">
              <wp:simplePos x="0" y="0"/>
              <wp:positionH relativeFrom="column">
                <wp:posOffset>772160</wp:posOffset>
              </wp:positionH>
              <wp:positionV relativeFrom="paragraph">
                <wp:posOffset>33655</wp:posOffset>
              </wp:positionV>
              <wp:extent cx="2616835" cy="299720"/>
              <wp:effectExtent l="0" t="0" r="0" b="0"/>
              <wp:wrapNone/>
              <wp:docPr id="3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16835" cy="299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ACE1A4" w14:textId="75B49055" w:rsidR="00573F79" w:rsidRPr="000D401C" w:rsidRDefault="000D401C">
                          <w:pPr>
                            <w:rPr>
                              <w:rFonts w:ascii="Arial Rounded MT Bold" w:hAnsi="Arial Rounded MT Bold"/>
                              <w:sz w:val="22"/>
                              <w:szCs w:val="22"/>
                            </w:rPr>
                          </w:pPr>
                          <w:r w:rsidRPr="000D401C">
                            <w:rPr>
                              <w:rFonts w:ascii="Arial Rounded MT Bold" w:hAnsi="Arial Rounded MT Bold"/>
                              <w:sz w:val="22"/>
                              <w:szCs w:val="22"/>
                            </w:rPr>
                            <w:t>HACIENDA PREMIER PROPERTIES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49EE46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60.8pt;margin-top:2.65pt;width:206.05pt;height: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" filled="f" stroked="f" strokeweight=".5pt">
              <v:textbox>
                <w:txbxContent>
                  <w:p w14:paraId="64ACE1A4" w14:textId="75B49055" w:rsidR="00573F79" w:rsidRPr="000D401C" w:rsidRDefault="000D401C">
                    <w:pPr>
                      <w:rPr>
                        <w:rFonts w:ascii="Arial Rounded MT Bold" w:hAnsi="Arial Rounded MT Bold"/>
                        <w:sz w:val="22"/>
                        <w:szCs w:val="22"/>
                      </w:rPr>
                    </w:pPr>
                    <w:r w:rsidRPr="000D401C">
                      <w:rPr>
                        <w:rFonts w:ascii="Arial Rounded MT Bold" w:hAnsi="Arial Rounded MT Bold"/>
                        <w:sz w:val="22"/>
                        <w:szCs w:val="22"/>
                      </w:rPr>
                      <w:t>HACIENDA PREMIER PROPERTIES</w:t>
                    </w:r>
                  </w:p>
                </w:txbxContent>
              </v:textbox>
            </v:shape>
          </w:pict>
        </mc:Fallback>
      </mc:AlternateContent>
    </w:r>
    <w:r w:rsidR="00573F79">
      <w:t xml:space="preserve"> </w:t>
    </w:r>
    <w:r w:rsidR="00495BB6">
      <w:rPr>
        <w:noProof/>
      </w:rPr>
      <w:drawing>
        <wp:inline distT="0" distB="0" distL="0" distR="0" wp14:anchorId="64C8AA88" wp14:editId="7E51F20B">
          <wp:extent cx="624840" cy="374603"/>
          <wp:effectExtent l="0" t="0" r="3810" b="698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7" cy="394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14"/>
    <w:rsid w:val="00027D94"/>
    <w:rsid w:val="00035868"/>
    <w:rsid w:val="00047EA2"/>
    <w:rsid w:val="000508D7"/>
    <w:rsid w:val="00070284"/>
    <w:rsid w:val="00072A4E"/>
    <w:rsid w:val="000A338E"/>
    <w:rsid w:val="000A3CA4"/>
    <w:rsid w:val="000D401C"/>
    <w:rsid w:val="000F5561"/>
    <w:rsid w:val="00150DE7"/>
    <w:rsid w:val="00182E37"/>
    <w:rsid w:val="001D6514"/>
    <w:rsid w:val="00200AE7"/>
    <w:rsid w:val="00224207"/>
    <w:rsid w:val="0023655A"/>
    <w:rsid w:val="00251ABB"/>
    <w:rsid w:val="00263B2F"/>
    <w:rsid w:val="00264322"/>
    <w:rsid w:val="00317CC1"/>
    <w:rsid w:val="00385A3C"/>
    <w:rsid w:val="00391003"/>
    <w:rsid w:val="003A0B9D"/>
    <w:rsid w:val="003A7FE5"/>
    <w:rsid w:val="003B6515"/>
    <w:rsid w:val="004936CB"/>
    <w:rsid w:val="00495A48"/>
    <w:rsid w:val="00495BB6"/>
    <w:rsid w:val="004E36C8"/>
    <w:rsid w:val="00573F79"/>
    <w:rsid w:val="00594521"/>
    <w:rsid w:val="005A696E"/>
    <w:rsid w:val="00626BE7"/>
    <w:rsid w:val="00632935"/>
    <w:rsid w:val="00635ECE"/>
    <w:rsid w:val="006D30BB"/>
    <w:rsid w:val="00753D51"/>
    <w:rsid w:val="00767847"/>
    <w:rsid w:val="007D2408"/>
    <w:rsid w:val="007E2404"/>
    <w:rsid w:val="0082770B"/>
    <w:rsid w:val="008525BD"/>
    <w:rsid w:val="0088215E"/>
    <w:rsid w:val="008946A4"/>
    <w:rsid w:val="00896FFB"/>
    <w:rsid w:val="008977F0"/>
    <w:rsid w:val="008C4C97"/>
    <w:rsid w:val="008C6C5D"/>
    <w:rsid w:val="00913D31"/>
    <w:rsid w:val="009879F0"/>
    <w:rsid w:val="0099527B"/>
    <w:rsid w:val="009E4215"/>
    <w:rsid w:val="00A27D9B"/>
    <w:rsid w:val="00A5209C"/>
    <w:rsid w:val="00AE5B8C"/>
    <w:rsid w:val="00AF7333"/>
    <w:rsid w:val="00B36C07"/>
    <w:rsid w:val="00B45C7E"/>
    <w:rsid w:val="00B543B7"/>
    <w:rsid w:val="00BD2C2B"/>
    <w:rsid w:val="00BE3B3A"/>
    <w:rsid w:val="00BF10B0"/>
    <w:rsid w:val="00C23980"/>
    <w:rsid w:val="00CB7BB0"/>
    <w:rsid w:val="00D0560F"/>
    <w:rsid w:val="00D12350"/>
    <w:rsid w:val="00D37119"/>
    <w:rsid w:val="00DC739D"/>
    <w:rsid w:val="00DD1297"/>
    <w:rsid w:val="00E25290"/>
    <w:rsid w:val="00E53F9C"/>
    <w:rsid w:val="00E826E4"/>
    <w:rsid w:val="00EB10E6"/>
    <w:rsid w:val="00EB697F"/>
    <w:rsid w:val="00ED6199"/>
    <w:rsid w:val="00F0201E"/>
    <w:rsid w:val="00F350EB"/>
    <w:rsid w:val="00F63A38"/>
    <w:rsid w:val="00F74315"/>
    <w:rsid w:val="00FA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FCAE41"/>
  <w15:docId w15:val="{6DB1BDC0-5C3F-492E-982F-DCB710B08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9302A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Ttulo2">
    <w:name w:val="heading 2"/>
    <w:basedOn w:val="Normal"/>
    <w:next w:val="Lnea"/>
    <w:link w:val="Ttulo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000000" w:themeColor="background1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000000" w:themeColor="background1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FFCA08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Ttulo"/>
    <w:link w:val="SubttuloCar"/>
    <w:uiPriority w:val="2"/>
    <w:qFormat/>
    <w:pPr>
      <w:numPr>
        <w:ilvl w:val="1"/>
      </w:numPr>
      <w:spacing w:before="440"/>
    </w:pPr>
    <w:rPr>
      <w:color w:val="FFCA08" w:themeColor="accent1"/>
    </w:rPr>
  </w:style>
  <w:style w:type="character" w:customStyle="1" w:styleId="SubttuloCar">
    <w:name w:val="Subtítulo Car"/>
    <w:basedOn w:val="Fuentedeprrafopredeter"/>
    <w:link w:val="Subttulo"/>
    <w:uiPriority w:val="2"/>
    <w:rPr>
      <w:rFonts w:asciiTheme="majorHAnsi" w:eastAsiaTheme="majorEastAsia" w:hAnsiTheme="majorHAnsi" w:cstheme="majorBidi"/>
      <w:caps/>
      <w:color w:val="FFCA08" w:themeColor="accent1"/>
      <w:kern w:val="28"/>
      <w:sz w:val="104"/>
      <w:szCs w:val="104"/>
    </w:rPr>
  </w:style>
  <w:style w:type="paragraph" w:styleId="Ttulo">
    <w:name w:val="Title"/>
    <w:basedOn w:val="Normal"/>
    <w:next w:val="Normal"/>
    <w:link w:val="TtuloCar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tulo1Car">
    <w:name w:val="Título 1 Car"/>
    <w:basedOn w:val="Fuentedeprrafopredeter"/>
    <w:link w:val="Ttulo1"/>
    <w:uiPriority w:val="3"/>
    <w:rPr>
      <w:b/>
      <w:bCs/>
      <w:sz w:val="30"/>
      <w:szCs w:val="30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Sinespaciado">
    <w:name w:val="No Spacing"/>
    <w:uiPriority w:val="19"/>
    <w:qFormat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3"/>
    <w:rPr>
      <w:rFonts w:asciiTheme="majorHAnsi" w:eastAsiaTheme="majorEastAsia" w:hAnsiTheme="majorHAnsi" w:cstheme="majorBidi"/>
      <w:caps/>
      <w:color w:val="000000" w:themeColor="background1"/>
      <w:sz w:val="32"/>
      <w:szCs w:val="32"/>
    </w:rPr>
  </w:style>
  <w:style w:type="paragraph" w:customStyle="1" w:styleId="Lnea">
    <w:name w:val="Línea"/>
    <w:basedOn w:val="Normal"/>
    <w:next w:val="Ttulo2"/>
    <w:uiPriority w:val="3"/>
    <w:qFormat/>
    <w:pPr>
      <w:pBdr>
        <w:top w:val="single" w:sz="12" w:space="1" w:color="000000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tulo3Car">
    <w:name w:val="Título 3 Car"/>
    <w:basedOn w:val="Fuentedeprrafopredeter"/>
    <w:link w:val="Ttulo3"/>
    <w:uiPriority w:val="4"/>
    <w:rPr>
      <w:rFonts w:asciiTheme="majorHAnsi" w:eastAsiaTheme="majorEastAsia" w:hAnsiTheme="majorHAnsi" w:cstheme="majorBidi"/>
      <w:caps/>
      <w:color w:val="000000" w:themeColor="background1"/>
      <w:sz w:val="30"/>
      <w:szCs w:val="30"/>
    </w:rPr>
  </w:style>
  <w:style w:type="paragraph" w:customStyle="1" w:styleId="Informacindecontacto">
    <w:name w:val="Información de contacto"/>
    <w:basedOn w:val="Normal"/>
    <w:uiPriority w:val="5"/>
    <w:qFormat/>
    <w:pPr>
      <w:spacing w:after="280" w:line="240" w:lineRule="auto"/>
      <w:jc w:val="center"/>
    </w:pPr>
    <w:rPr>
      <w:color w:val="000000" w:themeColor="background1"/>
      <w:sz w:val="24"/>
      <w:szCs w:val="24"/>
    </w:rPr>
  </w:style>
  <w:style w:type="paragraph" w:styleId="Fecha">
    <w:name w:val="Date"/>
    <w:basedOn w:val="Normal"/>
    <w:link w:val="FechaCar"/>
    <w:uiPriority w:val="5"/>
    <w:unhideWhenUsed/>
    <w:qFormat/>
    <w:pPr>
      <w:spacing w:after="0"/>
      <w:jc w:val="center"/>
    </w:pPr>
    <w:rPr>
      <w:color w:val="000000" w:themeColor="background1"/>
      <w:sz w:val="24"/>
      <w:szCs w:val="24"/>
    </w:rPr>
  </w:style>
  <w:style w:type="character" w:customStyle="1" w:styleId="FechaCar">
    <w:name w:val="Fecha Car"/>
    <w:basedOn w:val="Fuentedeprrafopredeter"/>
    <w:link w:val="Fecha"/>
    <w:uiPriority w:val="5"/>
    <w:rPr>
      <w:color w:val="000000" w:themeColor="background1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9"/>
    <w:semiHidden/>
    <w:rPr>
      <w:rFonts w:asciiTheme="majorHAnsi" w:eastAsiaTheme="majorEastAsia" w:hAnsiTheme="majorHAnsi" w:cstheme="majorBidi"/>
      <w:color w:val="FFCA08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DC73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739D"/>
  </w:style>
  <w:style w:type="paragraph" w:styleId="Piedepgina">
    <w:name w:val="footer"/>
    <w:basedOn w:val="Normal"/>
    <w:link w:val="PiedepginaCar"/>
    <w:uiPriority w:val="99"/>
    <w:unhideWhenUsed/>
    <w:rsid w:val="00DC73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739D"/>
  </w:style>
  <w:style w:type="character" w:styleId="Refdecomentario">
    <w:name w:val="annotation reference"/>
    <w:basedOn w:val="Fuentedeprrafopredeter"/>
    <w:uiPriority w:val="99"/>
    <w:semiHidden/>
    <w:unhideWhenUsed/>
    <w:rsid w:val="00385A3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5A3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5A3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5A3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5A3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2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tellite\AppData\Roaming\Microsoft\Plantillas\Folleto%20de%20eventos%20de%20temporada%20(primavera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Con bandas">
  <a:themeElements>
    <a:clrScheme name="Personalizado 8">
      <a:dk1>
        <a:sysClr val="windowText" lastClr="000000"/>
      </a:dk1>
      <a:lt1>
        <a:srgbClr val="000000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Con banda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Con bandas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1F0E737-5A00-431E-A2FF-3B24BBABF9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de eventos de temporada (primavera)</Template>
  <TotalTime>4</TotalTime>
  <Pages>1</Pages>
  <Words>154</Words>
  <Characters>851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Satellite</dc:creator>
  <cp:keywords/>
  <dc:description/>
  <cp:lastModifiedBy>nilda marinasolpremierproperties</cp:lastModifiedBy>
  <cp:revision>4</cp:revision>
  <cp:lastPrinted>2022-10-21T16:29:00Z</cp:lastPrinted>
  <dcterms:created xsi:type="dcterms:W3CDTF">2022-10-21T17:12:00Z</dcterms:created>
  <dcterms:modified xsi:type="dcterms:W3CDTF">2022-10-21T17:21:00Z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